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0BE" w:rsidRDefault="007730BE" w:rsidP="00313D34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313D34" w:rsidRPr="00313D34" w:rsidRDefault="00313D34" w:rsidP="00313D3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13D34">
        <w:rPr>
          <w:rFonts w:ascii="Times New Roman" w:hAnsi="Times New Roman" w:cs="Times New Roman"/>
          <w:b/>
          <w:sz w:val="96"/>
          <w:szCs w:val="96"/>
        </w:rPr>
        <w:t>MATH 30-2</w:t>
      </w:r>
    </w:p>
    <w:p w:rsidR="00313D34" w:rsidRPr="00313D34" w:rsidRDefault="00313D34" w:rsidP="00313D3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13D34">
        <w:rPr>
          <w:rFonts w:ascii="Times New Roman" w:hAnsi="Times New Roman" w:cs="Times New Roman"/>
          <w:b/>
          <w:sz w:val="96"/>
          <w:szCs w:val="96"/>
        </w:rPr>
        <w:t>YEAR-END REVIEW</w:t>
      </w:r>
    </w:p>
    <w:p w:rsidR="00313D34" w:rsidRDefault="00313D34" w:rsidP="00313D3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13D34" w:rsidRDefault="00313D34" w:rsidP="00313D3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B113F" w:rsidRPr="00EB113F" w:rsidRDefault="00EB113F" w:rsidP="00EB113F">
      <w:pPr>
        <w:rPr>
          <w:rFonts w:ascii="Times New Roman" w:hAnsi="Times New Roman" w:cs="Times New Roman"/>
          <w:sz w:val="24"/>
          <w:szCs w:val="24"/>
        </w:rPr>
      </w:pPr>
    </w:p>
    <w:p w:rsidR="00EB113F" w:rsidRDefault="00EB113F" w:rsidP="00EB113F">
      <w:pPr>
        <w:rPr>
          <w:rFonts w:ascii="Times New Roman" w:hAnsi="Times New Roman" w:cs="Times New Roman"/>
          <w:sz w:val="24"/>
          <w:szCs w:val="24"/>
        </w:rPr>
      </w:pPr>
    </w:p>
    <w:p w:rsidR="00EB113F" w:rsidRDefault="00EB113F" w:rsidP="00EB113F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113F" w:rsidRDefault="00EB113F" w:rsidP="004D2842">
      <w:pPr>
        <w:tabs>
          <w:tab w:val="left" w:pos="13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05F10" w:rsidRDefault="00205F10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7984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10" w:rsidRDefault="00205F10" w:rsidP="002A30D5">
      <w:pPr>
        <w:tabs>
          <w:tab w:val="left" w:pos="132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921" cy="791570"/>
            <wp:effectExtent l="19050" t="0" r="52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2" cy="79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10" w:rsidRDefault="00D33FA4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4324" cy="9347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42" cy="9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A4" w:rsidRDefault="003F3D0C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7737" cy="887551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23" cy="88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3F" w:rsidRDefault="00EB113F" w:rsidP="00EB113F">
      <w:pPr>
        <w:tabs>
          <w:tab w:val="left" w:pos="13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3D0C" w:rsidRDefault="003F3D0C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7815" cy="402590"/>
            <wp:effectExtent l="1905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0C" w:rsidRDefault="003F3D0C" w:rsidP="003F3D0C">
      <w:pPr>
        <w:tabs>
          <w:tab w:val="left" w:pos="1322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5640" cy="101663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0C" w:rsidRDefault="003F3D0C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</w:p>
    <w:p w:rsidR="006B021F" w:rsidRDefault="006B021F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250034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1F" w:rsidRDefault="006B021F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</w:p>
    <w:p w:rsidR="006B021F" w:rsidRDefault="006B021F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2508" cy="59485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83" cy="5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1F" w:rsidRDefault="006B021F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710" cy="982345"/>
            <wp:effectExtent l="1905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1F" w:rsidRDefault="006B021F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</w:p>
    <w:p w:rsidR="006B021F" w:rsidRDefault="006B021F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</w:p>
    <w:p w:rsidR="006B021F" w:rsidRDefault="004064F9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7004" cy="1044327"/>
            <wp:effectExtent l="19050" t="0" r="3696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65" cy="104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F9" w:rsidRDefault="004064F9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</w:p>
    <w:p w:rsidR="004064F9" w:rsidRDefault="004064F9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0371" cy="5762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53" cy="57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F9" w:rsidRDefault="004064F9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710" cy="962025"/>
            <wp:effectExtent l="1905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F9" w:rsidRDefault="004064F9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953" cy="498143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05" cy="5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F9" w:rsidRDefault="004064F9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710" cy="1003300"/>
            <wp:effectExtent l="1905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F9" w:rsidRDefault="004064F9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</w:p>
    <w:p w:rsidR="004064F9" w:rsidRDefault="005F1113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541406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13" w:rsidRDefault="005F1113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284" cy="987326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5" cy="9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13" w:rsidRDefault="005F1113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63445" cy="313690"/>
            <wp:effectExtent l="1905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13" w:rsidRDefault="005F1113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081" cy="1053507"/>
            <wp:effectExtent l="19050" t="0" r="569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27" cy="105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16" w:rsidRDefault="00CF1876" w:rsidP="003F3D0C">
      <w:pPr>
        <w:tabs>
          <w:tab w:val="left" w:pos="13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1628775</wp:posOffset>
                </wp:positionV>
                <wp:extent cx="90805" cy="109220"/>
                <wp:effectExtent l="0" t="0" r="4445" b="0"/>
                <wp:wrapNone/>
                <wp:docPr id="17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.75pt;margin-top:128.25pt;width:7.15pt;height: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" stroked="f"/>
            </w:pict>
          </mc:Fallback>
        </mc:AlternateContent>
      </w:r>
      <w:r w:rsidR="00D54B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23094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13" w:rsidRDefault="001879A2" w:rsidP="00D54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24893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A2" w:rsidRDefault="001879A2" w:rsidP="00D54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1255" cy="1101604"/>
            <wp:effectExtent l="19050" t="0" r="82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1" cy="110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A2" w:rsidRDefault="001879A2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6156" cy="5102227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36" cy="51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1178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855931" w:rsidP="00D54B16">
      <w:pPr>
        <w:rPr>
          <w:rFonts w:ascii="Times New Roman" w:hAnsi="Times New Roman" w:cs="Times New Roman"/>
          <w:sz w:val="24"/>
          <w:szCs w:val="24"/>
        </w:rPr>
      </w:pPr>
    </w:p>
    <w:p w:rsidR="00855931" w:rsidRDefault="000B46C5" w:rsidP="00D54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988193"/>
            <wp:effectExtent l="1905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C5" w:rsidRDefault="000B46C5" w:rsidP="00D54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9832" cy="779472"/>
            <wp:effectExtent l="1905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82" cy="7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C5" w:rsidRDefault="000B46C5" w:rsidP="00D54B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4019" cy="430554"/>
            <wp:effectExtent l="19050" t="0" r="0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92" cy="43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C5" w:rsidRDefault="000B46C5" w:rsidP="000B46C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4194" cy="777922"/>
            <wp:effectExtent l="19050" t="0" r="3556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68" cy="77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E0" w:rsidRDefault="004D0BE0" w:rsidP="000B4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295257"/>
            <wp:effectExtent l="19050" t="0" r="0" b="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E0" w:rsidRDefault="004D0BE0" w:rsidP="004D0BE0">
      <w:pPr>
        <w:rPr>
          <w:rFonts w:ascii="Times New Roman" w:hAnsi="Times New Roman" w:cs="Times New Roman"/>
          <w:sz w:val="24"/>
          <w:szCs w:val="24"/>
        </w:rPr>
      </w:pPr>
    </w:p>
    <w:p w:rsidR="000B46C5" w:rsidRDefault="000B46C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98108" cy="397391"/>
            <wp:effectExtent l="19050" t="0" r="0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07" cy="39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8060" cy="987358"/>
            <wp:effectExtent l="19050" t="0" r="0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59" cy="98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29798"/>
            <wp:effectExtent l="19050" t="0" r="0" b="0"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4484" cy="839337"/>
            <wp:effectExtent l="19050" t="0" r="8466" b="0"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89" cy="83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D0BE0" w:rsidRDefault="004D0BE0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045076"/>
            <wp:effectExtent l="19050" t="0" r="0" b="0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7A" w:rsidRDefault="00AB307A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AB307A" w:rsidRDefault="00AB307A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27741"/>
            <wp:effectExtent l="19050" t="0" r="0" b="0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417701"/>
            <wp:effectExtent l="19050" t="0" r="0" b="0"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7178" cy="363089"/>
            <wp:effectExtent l="19050" t="0" r="0" b="0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05" cy="36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003234"/>
            <wp:effectExtent l="19050" t="0" r="0" b="0"/>
            <wp:docPr id="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28831"/>
            <wp:effectExtent l="19050" t="0" r="0" b="0"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561892"/>
            <wp:effectExtent l="19050" t="0" r="0" b="0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56472"/>
            <wp:effectExtent l="19050" t="0" r="0" b="0"/>
            <wp:docPr id="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3288"/>
            <wp:effectExtent l="19050" t="0" r="0" b="0"/>
            <wp:docPr id="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18026"/>
            <wp:effectExtent l="19050" t="0" r="0" b="0"/>
            <wp:docPr id="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487" cy="1201003"/>
            <wp:effectExtent l="19050" t="0" r="0" b="0"/>
            <wp:docPr id="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5" cy="12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862179"/>
            <wp:effectExtent l="19050" t="0" r="0" b="0"/>
            <wp:docPr id="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98363"/>
            <wp:effectExtent l="19050" t="0" r="0" b="0"/>
            <wp:docPr id="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669698"/>
            <wp:effectExtent l="19050" t="0" r="0" b="0"/>
            <wp:docPr id="6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CD5279" w:rsidRDefault="00CD5279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4395" cy="422366"/>
            <wp:effectExtent l="19050" t="0" r="6255" b="0"/>
            <wp:docPr id="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53" cy="4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6407" cy="489443"/>
            <wp:effectExtent l="19050" t="0" r="2843" b="0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9" cy="48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422478"/>
            <wp:effectExtent l="19050" t="0" r="0" b="0"/>
            <wp:docPr id="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232141"/>
            <wp:effectExtent l="19050" t="0" r="0" b="0"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1469" cy="403975"/>
            <wp:effectExtent l="19050" t="0" r="3981" b="0"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53" cy="40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43660"/>
            <wp:effectExtent l="19050" t="0" r="0" b="0"/>
            <wp:docPr id="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56386"/>
            <wp:effectExtent l="19050" t="0" r="0" b="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411" cy="1419367"/>
            <wp:effectExtent l="19050" t="0" r="0" b="0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" cy="142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808506"/>
            <wp:effectExtent l="19050" t="0" r="0" b="0"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13720"/>
            <wp:effectExtent l="19050" t="0" r="0" b="0"/>
            <wp:docPr id="7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67449"/>
            <wp:effectExtent l="19050" t="0" r="0" b="0"/>
            <wp:docPr id="7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99373"/>
            <wp:effectExtent l="19050" t="0" r="0" b="0"/>
            <wp:docPr id="7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8503"/>
            <wp:effectExtent l="19050" t="0" r="0" b="0"/>
            <wp:docPr id="7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6209"/>
            <wp:effectExtent l="19050" t="0" r="0" b="0"/>
            <wp:docPr id="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84087"/>
            <wp:effectExtent l="19050" t="0" r="0" b="0"/>
            <wp:docPr id="8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79553"/>
            <wp:effectExtent l="19050" t="0" r="0" b="0"/>
            <wp:docPr id="8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3105" cy="351101"/>
            <wp:effectExtent l="19050" t="0" r="0" b="0"/>
            <wp:docPr id="8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41" cy="35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5" w:rsidRDefault="006D575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6D575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89190"/>
            <wp:effectExtent l="19050" t="0" r="0" b="0"/>
            <wp:docPr id="8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96393"/>
            <wp:effectExtent l="19050" t="0" r="0" b="0"/>
            <wp:docPr id="8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38885"/>
            <wp:effectExtent l="19050" t="0" r="0" b="0"/>
            <wp:docPr id="8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884" cy="777922"/>
            <wp:effectExtent l="19050" t="0" r="5116" b="0"/>
            <wp:docPr id="8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1" cy="77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077BF5" w:rsidRDefault="00077BF5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077BF5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19332" cy="1022568"/>
            <wp:effectExtent l="19050" t="0" r="5118" b="0"/>
            <wp:docPr id="8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20" cy="102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7417"/>
            <wp:effectExtent l="19050" t="0" r="0" b="0"/>
            <wp:docPr id="8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1005"/>
            <wp:effectExtent l="19050" t="0" r="0" b="0"/>
            <wp:docPr id="9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0651" cy="624491"/>
            <wp:effectExtent l="19050" t="0" r="9099" b="0"/>
            <wp:docPr id="9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09" cy="62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63613"/>
            <wp:effectExtent l="19050" t="0" r="0" b="0"/>
            <wp:docPr id="9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278529"/>
            <wp:effectExtent l="19050" t="0" r="0" b="0"/>
            <wp:docPr id="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91" cy="27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33644"/>
            <wp:effectExtent l="19050" t="0" r="0" b="0"/>
            <wp:docPr id="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E1366D" w:rsidRDefault="00E1366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67874" cy="399667"/>
            <wp:effectExtent l="19050" t="0" r="4076" b="0"/>
            <wp:docPr id="10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87" cy="39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2296" cy="926051"/>
            <wp:effectExtent l="19050" t="0" r="3554" b="0"/>
            <wp:docPr id="10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59" cy="9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8555" cy="1047086"/>
            <wp:effectExtent l="19050" t="0" r="0" b="0"/>
            <wp:docPr id="10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53" cy="10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6275" cy="3350421"/>
            <wp:effectExtent l="19050" t="0" r="0" b="0"/>
            <wp:docPr id="10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99" cy="334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9457" cy="401833"/>
            <wp:effectExtent l="19050" t="0" r="7393" b="0"/>
            <wp:docPr id="11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78" cy="40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8293" cy="473398"/>
            <wp:effectExtent l="19050" t="0" r="0" b="0"/>
            <wp:docPr id="11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75" cy="47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1355" cy="1426191"/>
            <wp:effectExtent l="19050" t="0" r="0" b="0"/>
            <wp:docPr id="11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93" cy="142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32956"/>
            <wp:effectExtent l="19050" t="0" r="0" b="0"/>
            <wp:docPr id="11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4D0BE0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8508" cy="4176215"/>
            <wp:effectExtent l="19050" t="0" r="0" b="0"/>
            <wp:docPr id="11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92" cy="41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054" cy="2211109"/>
            <wp:effectExtent l="19050" t="0" r="0" b="0"/>
            <wp:docPr id="11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74" cy="22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02916" cy="2648200"/>
            <wp:effectExtent l="19050" t="0" r="0" b="0"/>
            <wp:docPr id="11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59" cy="264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6384" cy="2442949"/>
            <wp:effectExtent l="19050" t="0" r="3116" b="0"/>
            <wp:docPr id="1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80" cy="244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02699"/>
            <wp:effectExtent l="19050" t="0" r="0" b="0"/>
            <wp:docPr id="11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201385"/>
            <wp:effectExtent l="19050" t="0" r="0" b="0"/>
            <wp:docPr id="11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8815" cy="1036346"/>
            <wp:effectExtent l="19050" t="0" r="4585" b="0"/>
            <wp:docPr id="12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10" cy="103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4490" cy="250107"/>
            <wp:effectExtent l="19050" t="0" r="0" b="0"/>
            <wp:docPr id="12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65" cy="25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71542"/>
            <wp:effectExtent l="19050" t="0" r="0" b="0"/>
            <wp:docPr id="12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6045"/>
            <wp:effectExtent l="19050" t="0" r="0" b="0"/>
            <wp:docPr id="12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1B679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40156" cy="397302"/>
            <wp:effectExtent l="19050" t="0" r="0" b="0"/>
            <wp:docPr id="12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56" cy="3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94" w:rsidRDefault="001B679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94" w:rsidRDefault="001B679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94" w:rsidRDefault="001B679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94" w:rsidRDefault="001B679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6699" cy="461567"/>
            <wp:effectExtent l="19050" t="0" r="0" b="0"/>
            <wp:docPr id="12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31" cy="4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7446" cy="1355265"/>
            <wp:effectExtent l="19050" t="0" r="0" b="0"/>
            <wp:docPr id="126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98" cy="135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73629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73629A" w:rsidRDefault="001E47A2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78351" cy="969664"/>
            <wp:effectExtent l="19050" t="0" r="3299" b="0"/>
            <wp:docPr id="12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28" cy="9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31E4D" w:rsidRDefault="00831E4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684" cy="367977"/>
            <wp:effectExtent l="19050" t="0" r="0" b="0"/>
            <wp:docPr id="12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01" cy="3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5153" cy="580950"/>
            <wp:effectExtent l="19050" t="0" r="0" b="0"/>
            <wp:docPr id="12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2" cy="58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1726" cy="406135"/>
            <wp:effectExtent l="19050" t="0" r="6824" b="0"/>
            <wp:docPr id="13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28" cy="4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6710" cy="1685290"/>
            <wp:effectExtent l="19050" t="0" r="8890" b="0"/>
            <wp:docPr id="13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0401" cy="401585"/>
            <wp:effectExtent l="19050" t="0" r="4549" b="0"/>
            <wp:docPr id="132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31" cy="40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982798"/>
            <wp:effectExtent l="19050" t="0" r="0" b="0"/>
            <wp:docPr id="13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8884" cy="517627"/>
            <wp:effectExtent l="19050" t="0" r="0" b="0"/>
            <wp:docPr id="134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11" cy="51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46962"/>
            <wp:effectExtent l="19050" t="0" r="0" b="0"/>
            <wp:docPr id="13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025615"/>
            <wp:effectExtent l="19050" t="0" r="0" b="0"/>
            <wp:docPr id="136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0238" cy="689040"/>
            <wp:effectExtent l="19050" t="0" r="7612" b="0"/>
            <wp:docPr id="13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22" cy="69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1B67A3" w:rsidRDefault="001B67A3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36165"/>
            <wp:effectExtent l="19050" t="0" r="0" b="0"/>
            <wp:docPr id="138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4289" cy="2682368"/>
            <wp:effectExtent l="19050" t="0" r="0" b="0"/>
            <wp:docPr id="139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54" cy="26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51309"/>
            <wp:effectExtent l="19050" t="0" r="0" b="0"/>
            <wp:docPr id="14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728926"/>
            <wp:effectExtent l="19050" t="0" r="0" b="0"/>
            <wp:docPr id="14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0110" cy="658103"/>
            <wp:effectExtent l="19050" t="0" r="0" b="0"/>
            <wp:docPr id="14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28" cy="65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73769"/>
            <wp:effectExtent l="19050" t="0" r="0" b="0"/>
            <wp:docPr id="143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54237"/>
            <wp:effectExtent l="19050" t="0" r="0" b="0"/>
            <wp:docPr id="144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16128"/>
            <wp:effectExtent l="19050" t="0" r="0" b="0"/>
            <wp:docPr id="14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6054" cy="534638"/>
            <wp:effectExtent l="19050" t="0" r="3696" b="0"/>
            <wp:docPr id="146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11" cy="5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78422"/>
            <wp:effectExtent l="19050" t="0" r="0" b="0"/>
            <wp:docPr id="147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17701"/>
            <wp:effectExtent l="19050" t="0" r="0" b="0"/>
            <wp:docPr id="14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1982" cy="947105"/>
            <wp:effectExtent l="19050" t="0" r="6368" b="0"/>
            <wp:docPr id="14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9" cy="94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6932" cy="1010384"/>
            <wp:effectExtent l="19050" t="0" r="0" b="0"/>
            <wp:docPr id="15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18" cy="101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B835CA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B835CA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148421"/>
            <wp:effectExtent l="19050" t="0" r="0" b="0"/>
            <wp:docPr id="15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9034" cy="928573"/>
            <wp:effectExtent l="19050" t="0" r="6516" b="0"/>
            <wp:docPr id="15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1" cy="9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CF1876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525145</wp:posOffset>
                </wp:positionV>
                <wp:extent cx="90805" cy="130175"/>
                <wp:effectExtent l="2540" t="0" r="1905" b="0"/>
                <wp:wrapNone/>
                <wp:docPr id="1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75.7pt;margin-top:41.35pt;width:7.15pt;height: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v8ewIAAPs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" stroked="f"/>
            </w:pict>
          </mc:Fallback>
        </mc:AlternateContent>
      </w:r>
      <w:r w:rsidR="00384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82637"/>
            <wp:effectExtent l="19050" t="0" r="0" b="0"/>
            <wp:docPr id="153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8234" cy="3848668"/>
            <wp:effectExtent l="19050" t="0" r="0" b="0"/>
            <wp:docPr id="154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46" cy="384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9863"/>
            <wp:effectExtent l="19050" t="0" r="0" b="0"/>
            <wp:docPr id="15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63549"/>
            <wp:effectExtent l="19050" t="0" r="0" b="0"/>
            <wp:docPr id="15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41889"/>
            <wp:effectExtent l="19050" t="0" r="0" b="0"/>
            <wp:docPr id="157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244881"/>
            <wp:effectExtent l="19050" t="0" r="0" b="0"/>
            <wp:docPr id="158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174" cy="832514"/>
            <wp:effectExtent l="19050" t="0" r="4676" b="0"/>
            <wp:docPr id="159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25" cy="83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725" cy="1165827"/>
            <wp:effectExtent l="19050" t="0" r="9075" b="0"/>
            <wp:docPr id="160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7" cy="11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324955"/>
            <wp:effectExtent l="19050" t="0" r="0" b="0"/>
            <wp:docPr id="161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57778"/>
            <wp:effectExtent l="19050" t="0" r="0" b="0"/>
            <wp:docPr id="162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68786"/>
            <wp:effectExtent l="19050" t="0" r="0" b="0"/>
            <wp:docPr id="163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79568"/>
            <wp:effectExtent l="19050" t="0" r="0" b="0"/>
            <wp:docPr id="164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65479"/>
            <wp:effectExtent l="19050" t="0" r="0" b="0"/>
            <wp:docPr id="16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20870"/>
            <wp:effectExtent l="19050" t="0" r="0" b="0"/>
            <wp:docPr id="166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6832" cy="373506"/>
            <wp:effectExtent l="19050" t="0" r="0" b="0"/>
            <wp:docPr id="16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22" cy="3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3705" cy="368300"/>
            <wp:effectExtent l="19050" t="0" r="0" b="0"/>
            <wp:docPr id="168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3683"/>
            <wp:effectExtent l="19050" t="0" r="0" b="0"/>
            <wp:docPr id="16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48546D" w:rsidRDefault="0048546D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384E64" w:rsidRPr="004D0BE0" w:rsidRDefault="00384E64" w:rsidP="00831E4D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sectPr w:rsidR="00384E64" w:rsidRPr="004D0BE0" w:rsidSect="007730BE">
      <w:footerReference w:type="default" r:id="rId1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E64" w:rsidRDefault="00384E64" w:rsidP="00AF1AB3">
      <w:pPr>
        <w:spacing w:after="0" w:line="240" w:lineRule="auto"/>
      </w:pPr>
      <w:r>
        <w:separator/>
      </w:r>
    </w:p>
  </w:endnote>
  <w:endnote w:type="continuationSeparator" w:id="0">
    <w:p w:rsidR="00384E64" w:rsidRDefault="00384E64" w:rsidP="00AF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06485"/>
      <w:docPartObj>
        <w:docPartGallery w:val="Page Numbers (Bottom of Page)"/>
        <w:docPartUnique/>
      </w:docPartObj>
    </w:sdtPr>
    <w:sdtEndPr/>
    <w:sdtContent>
      <w:p w:rsidR="00384E64" w:rsidRDefault="00DC41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384E64" w:rsidRDefault="00384E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E64" w:rsidRDefault="00384E64" w:rsidP="00AF1AB3">
      <w:pPr>
        <w:spacing w:after="0" w:line="240" w:lineRule="auto"/>
      </w:pPr>
      <w:r>
        <w:separator/>
      </w:r>
    </w:p>
  </w:footnote>
  <w:footnote w:type="continuationSeparator" w:id="0">
    <w:p w:rsidR="00384E64" w:rsidRDefault="00384E64" w:rsidP="00AF1A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34"/>
    <w:rsid w:val="00011F95"/>
    <w:rsid w:val="00077BF5"/>
    <w:rsid w:val="000B46C5"/>
    <w:rsid w:val="001879A2"/>
    <w:rsid w:val="001B6794"/>
    <w:rsid w:val="001B67A3"/>
    <w:rsid w:val="001E47A2"/>
    <w:rsid w:val="00205F10"/>
    <w:rsid w:val="002A30D5"/>
    <w:rsid w:val="00313D34"/>
    <w:rsid w:val="00384E64"/>
    <w:rsid w:val="003F3D0C"/>
    <w:rsid w:val="004064F9"/>
    <w:rsid w:val="0048546D"/>
    <w:rsid w:val="004D0BE0"/>
    <w:rsid w:val="004D2842"/>
    <w:rsid w:val="004F1258"/>
    <w:rsid w:val="005F1113"/>
    <w:rsid w:val="006B021F"/>
    <w:rsid w:val="006D5755"/>
    <w:rsid w:val="0073629A"/>
    <w:rsid w:val="007730BE"/>
    <w:rsid w:val="007960FA"/>
    <w:rsid w:val="00831E4D"/>
    <w:rsid w:val="00855931"/>
    <w:rsid w:val="008C0C88"/>
    <w:rsid w:val="00941304"/>
    <w:rsid w:val="00AB307A"/>
    <w:rsid w:val="00AF1AB3"/>
    <w:rsid w:val="00B835CA"/>
    <w:rsid w:val="00CD5279"/>
    <w:rsid w:val="00CF1876"/>
    <w:rsid w:val="00D33FA4"/>
    <w:rsid w:val="00D54B16"/>
    <w:rsid w:val="00DC410C"/>
    <w:rsid w:val="00E1366D"/>
    <w:rsid w:val="00EB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F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1AB3"/>
  </w:style>
  <w:style w:type="paragraph" w:styleId="Footer">
    <w:name w:val="footer"/>
    <w:basedOn w:val="Normal"/>
    <w:link w:val="FooterChar"/>
    <w:uiPriority w:val="99"/>
    <w:unhideWhenUsed/>
    <w:rsid w:val="00AF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A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F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1AB3"/>
  </w:style>
  <w:style w:type="paragraph" w:styleId="Footer">
    <w:name w:val="footer"/>
    <w:basedOn w:val="Normal"/>
    <w:link w:val="FooterChar"/>
    <w:uiPriority w:val="99"/>
    <w:unhideWhenUsed/>
    <w:rsid w:val="00AF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38" Type="http://schemas.openxmlformats.org/officeDocument/2006/relationships/image" Target="media/image131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144" Type="http://schemas.openxmlformats.org/officeDocument/2006/relationships/image" Target="media/image137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image" Target="media/image132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16" Type="http://schemas.openxmlformats.org/officeDocument/2006/relationships/image" Target="media/image109.emf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137" Type="http://schemas.openxmlformats.org/officeDocument/2006/relationships/image" Target="media/image13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40" Type="http://schemas.openxmlformats.org/officeDocument/2006/relationships/image" Target="media/image133.emf"/><Relationship Id="rId145" Type="http://schemas.openxmlformats.org/officeDocument/2006/relationships/image" Target="media/image1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43" Type="http://schemas.openxmlformats.org/officeDocument/2006/relationships/image" Target="media/image136.emf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07395-EDD8-4917-BB58-D860905B0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F1B081E7</Template>
  <TotalTime>2</TotalTime>
  <Pages>42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 starko</dc:creator>
  <cp:lastModifiedBy>Student</cp:lastModifiedBy>
  <cp:revision>3</cp:revision>
  <dcterms:created xsi:type="dcterms:W3CDTF">2013-01-10T15:10:00Z</dcterms:created>
  <dcterms:modified xsi:type="dcterms:W3CDTF">2013-01-10T15:14:00Z</dcterms:modified>
</cp:coreProperties>
</file>